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DB" w:rsidRDefault="002C46DB" w:rsidP="000363C2">
      <w:pPr>
        <w:rPr>
          <w:b/>
          <w:sz w:val="44"/>
          <w:szCs w:val="44"/>
          <w:lang w:val="uk-UA"/>
        </w:rPr>
      </w:pPr>
    </w:p>
    <w:p w:rsidR="002C46DB" w:rsidRPr="00933402" w:rsidRDefault="002C46DB" w:rsidP="000363C2">
      <w:pPr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en-US"/>
        </w:rPr>
        <w:t xml:space="preserve">                  </w:t>
      </w:r>
      <w:r w:rsidRPr="00933402">
        <w:rPr>
          <w:b/>
          <w:sz w:val="44"/>
          <w:szCs w:val="44"/>
          <w:lang w:val="uk-UA"/>
        </w:rPr>
        <w:t xml:space="preserve">ЕКОЛОГІЧНИЙ ВИХОВНИЙ </w:t>
      </w:r>
    </w:p>
    <w:p w:rsidR="002C46DB" w:rsidRPr="00933402" w:rsidRDefault="002C46DB" w:rsidP="000363C2">
      <w:pPr>
        <w:rPr>
          <w:b/>
          <w:sz w:val="44"/>
          <w:szCs w:val="44"/>
          <w:lang w:val="uk-UA"/>
        </w:rPr>
      </w:pPr>
      <w:r w:rsidRPr="00933402">
        <w:rPr>
          <w:b/>
          <w:sz w:val="44"/>
          <w:szCs w:val="44"/>
          <w:lang w:val="uk-UA"/>
        </w:rPr>
        <w:t xml:space="preserve">                     </w:t>
      </w:r>
      <w:r>
        <w:rPr>
          <w:b/>
          <w:sz w:val="44"/>
          <w:szCs w:val="44"/>
          <w:lang w:val="uk-UA"/>
        </w:rPr>
        <w:t xml:space="preserve">        </w:t>
      </w:r>
      <w:r>
        <w:rPr>
          <w:b/>
          <w:sz w:val="44"/>
          <w:szCs w:val="44"/>
          <w:lang w:val="en-US"/>
        </w:rPr>
        <w:t xml:space="preserve">        </w:t>
      </w:r>
      <w:r w:rsidRPr="00933402">
        <w:rPr>
          <w:b/>
          <w:sz w:val="44"/>
          <w:szCs w:val="44"/>
          <w:lang w:val="uk-UA"/>
        </w:rPr>
        <w:t>ЗАХІД</w:t>
      </w:r>
    </w:p>
    <w:p w:rsidR="002C46DB" w:rsidRDefault="002C46DB" w:rsidP="000363C2">
      <w:pPr>
        <w:tabs>
          <w:tab w:val="left" w:pos="2410"/>
        </w:tabs>
        <w:rPr>
          <w:b/>
          <w:sz w:val="72"/>
          <w:szCs w:val="72"/>
          <w:lang w:val="uk-UA"/>
        </w:rPr>
      </w:pPr>
    </w:p>
    <w:p w:rsidR="002C46DB" w:rsidRDefault="002C46DB" w:rsidP="000363C2">
      <w:pPr>
        <w:tabs>
          <w:tab w:val="left" w:pos="2410"/>
        </w:tabs>
        <w:rPr>
          <w:b/>
          <w:sz w:val="72"/>
          <w:szCs w:val="72"/>
          <w:lang w:val="uk-UA"/>
        </w:rPr>
      </w:pPr>
    </w:p>
    <w:p w:rsidR="002C46DB" w:rsidRPr="00D212EA" w:rsidRDefault="002C46DB" w:rsidP="000363C2">
      <w:pPr>
        <w:rPr>
          <w:noProof/>
          <w:lang w:val="uk-UA" w:eastAsia="ru-RU"/>
        </w:rPr>
      </w:pPr>
      <w:r w:rsidRPr="006E79C5">
        <w:rPr>
          <w:b/>
          <w:sz w:val="72"/>
          <w:szCs w:val="72"/>
          <w:lang w:val="uk-UA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27.5pt;height:134.25pt" adj="2158,10800" fillcolor="#00b0f0" strokecolor="#b2b2b2" strokeweight="1pt">
            <v:fill color2="#7030a0" focus="100%" type="gradient"/>
            <v:shadow on="t" type="perspective" color="#875b0d" opacity="45875f" origin=",.5" matrix=",,,.5,,-4768371582e-16"/>
            <v:textpath style="font-family:&quot;Arial Black&quot;;v-text-kern:t" trim="t" fitpath="t" string="ЦІКАВА КНИГА ПРИРОДИ"/>
          </v:shape>
        </w:pict>
      </w:r>
    </w:p>
    <w:p w:rsidR="002C46DB" w:rsidRPr="00D212EA" w:rsidRDefault="002C46DB" w:rsidP="000363C2">
      <w:pPr>
        <w:rPr>
          <w:noProof/>
          <w:lang w:val="uk-UA" w:eastAsia="ru-RU"/>
        </w:rPr>
      </w:pPr>
    </w:p>
    <w:p w:rsidR="002C46DB" w:rsidRDefault="002C46DB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Pr="000363C2" w:rsidRDefault="002C46DB" w:rsidP="000363C2"/>
    <w:p w:rsidR="002C46DB" w:rsidRDefault="002C46DB" w:rsidP="000363C2"/>
    <w:p w:rsidR="002C46DB" w:rsidRPr="00B4596E" w:rsidRDefault="002C46DB" w:rsidP="00B4596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Загальноосвітня  школа </w:t>
      </w:r>
      <w:r>
        <w:rPr>
          <w:sz w:val="36"/>
          <w:szCs w:val="36"/>
          <w:lang w:val="en-US"/>
        </w:rPr>
        <w:t>I</w:t>
      </w:r>
      <w:r w:rsidRPr="000363C2">
        <w:rPr>
          <w:sz w:val="36"/>
          <w:szCs w:val="36"/>
        </w:rPr>
        <w:t>-</w:t>
      </w:r>
      <w:r>
        <w:rPr>
          <w:sz w:val="36"/>
          <w:szCs w:val="36"/>
          <w:lang w:val="en-US"/>
        </w:rPr>
        <w:t>II</w:t>
      </w:r>
      <w:r>
        <w:rPr>
          <w:sz w:val="36"/>
          <w:szCs w:val="36"/>
          <w:lang w:val="uk-UA"/>
        </w:rPr>
        <w:t xml:space="preserve"> ступеня  села  Воротнів.     Вчитель  початкових  класів  Балюк  Надія  Олександрівна.</w:t>
      </w:r>
    </w:p>
    <w:p w:rsidR="002C46DB" w:rsidRPr="00B4596E" w:rsidRDefault="002C46DB" w:rsidP="000363C2">
      <w:pPr>
        <w:ind w:left="-284"/>
        <w:rPr>
          <w:sz w:val="36"/>
          <w:szCs w:val="36"/>
        </w:rPr>
      </w:pPr>
      <w:r w:rsidRPr="000363C2">
        <w:rPr>
          <w:sz w:val="36"/>
          <w:szCs w:val="36"/>
          <w:lang w:val="uk-UA"/>
        </w:rPr>
        <w:t xml:space="preserve"> </w:t>
      </w:r>
      <w:r w:rsidRPr="00073BDD">
        <w:rPr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6" type="#_x0000_t75" alt="сканирование0009.tif" style="width:451.5pt;height:563.25pt;visibility:visible">
            <v:imagedata r:id="rId4" o:title=""/>
          </v:shape>
        </w:pict>
      </w:r>
    </w:p>
    <w:p w:rsidR="002C46DB" w:rsidRPr="00B4596E" w:rsidRDefault="002C46DB" w:rsidP="000363C2">
      <w:pPr>
        <w:ind w:left="-284"/>
        <w:rPr>
          <w:sz w:val="36"/>
          <w:szCs w:val="36"/>
        </w:rPr>
      </w:pPr>
    </w:p>
    <w:p w:rsidR="002C46DB" w:rsidRPr="00B4596E" w:rsidRDefault="002C46DB" w:rsidP="000363C2">
      <w:pPr>
        <w:ind w:left="-284"/>
        <w:rPr>
          <w:sz w:val="36"/>
          <w:szCs w:val="36"/>
        </w:rPr>
      </w:pPr>
    </w:p>
    <w:p w:rsidR="002C46DB" w:rsidRPr="00B4596E" w:rsidRDefault="002C46DB" w:rsidP="000363C2">
      <w:pPr>
        <w:ind w:left="-284"/>
        <w:rPr>
          <w:sz w:val="36"/>
          <w:szCs w:val="36"/>
        </w:rPr>
      </w:pPr>
    </w:p>
    <w:p w:rsidR="002C46DB" w:rsidRPr="00B4596E" w:rsidRDefault="002C46DB" w:rsidP="000363C2">
      <w:pPr>
        <w:ind w:left="-284"/>
        <w:rPr>
          <w:sz w:val="36"/>
          <w:szCs w:val="36"/>
        </w:rPr>
      </w:pPr>
    </w:p>
    <w:p w:rsidR="002C46DB" w:rsidRPr="00B4596E" w:rsidRDefault="002C46DB" w:rsidP="001C62E9">
      <w:pPr>
        <w:rPr>
          <w:sz w:val="32"/>
          <w:szCs w:val="32"/>
        </w:rPr>
      </w:pPr>
    </w:p>
    <w:p w:rsidR="002C46DB" w:rsidRPr="00B4596E" w:rsidRDefault="002C46DB" w:rsidP="001C62E9">
      <w:pPr>
        <w:rPr>
          <w:sz w:val="32"/>
          <w:szCs w:val="32"/>
        </w:rPr>
      </w:pPr>
    </w:p>
    <w:p w:rsidR="002C46DB" w:rsidRPr="00B4596E" w:rsidRDefault="002C46DB" w:rsidP="001C62E9">
      <w:pPr>
        <w:rPr>
          <w:sz w:val="32"/>
          <w:szCs w:val="32"/>
        </w:rPr>
      </w:pPr>
    </w:p>
    <w:p w:rsidR="002C46DB" w:rsidRPr="00B4596E" w:rsidRDefault="002C46DB" w:rsidP="001C62E9">
      <w:pPr>
        <w:rPr>
          <w:sz w:val="32"/>
          <w:szCs w:val="32"/>
        </w:rPr>
      </w:pPr>
    </w:p>
    <w:p w:rsidR="002C46DB" w:rsidRPr="001C62E9" w:rsidRDefault="002C46DB" w:rsidP="001C62E9">
      <w:pPr>
        <w:rPr>
          <w:rFonts w:ascii="Monotype Corsiva" w:hAnsi="Monotype Corsiva"/>
          <w:sz w:val="48"/>
          <w:szCs w:val="48"/>
          <w:lang w:val="uk-UA"/>
        </w:rPr>
      </w:pPr>
      <w:r w:rsidRPr="001C62E9">
        <w:rPr>
          <w:sz w:val="48"/>
          <w:szCs w:val="48"/>
          <w:lang w:val="uk-UA"/>
        </w:rPr>
        <w:t xml:space="preserve">                            </w:t>
      </w:r>
      <w:r w:rsidRPr="001C62E9">
        <w:rPr>
          <w:rFonts w:ascii="Monotype Corsiva" w:hAnsi="Monotype Corsiva"/>
          <w:sz w:val="48"/>
          <w:szCs w:val="48"/>
          <w:lang w:val="uk-UA"/>
        </w:rPr>
        <w:t>Література:</w:t>
      </w:r>
    </w:p>
    <w:p w:rsidR="002C46DB" w:rsidRDefault="002C46DB" w:rsidP="001C62E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1.Наталія Поліщук, Ольга Марчук, Марія Шевчук</w:t>
      </w:r>
    </w:p>
    <w:p w:rsidR="002C46DB" w:rsidRDefault="002C46DB" w:rsidP="001C62E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«Учіть дітей любити природу» (методичний посібник з питань екологічної освіти батьків) «Твердиня» Луцьк – 2007</w:t>
      </w:r>
    </w:p>
    <w:p w:rsidR="002C46DB" w:rsidRDefault="002C46DB" w:rsidP="001C62E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2.Надія Красоткіна «Виховні заходи. 1-4 класи»</w:t>
      </w:r>
    </w:p>
    <w:p w:rsidR="002C46DB" w:rsidRDefault="002C46DB" w:rsidP="001C62E9">
      <w:pPr>
        <w:rPr>
          <w:sz w:val="32"/>
          <w:szCs w:val="32"/>
          <w:lang w:val="en-US"/>
        </w:rPr>
      </w:pPr>
      <w:r>
        <w:rPr>
          <w:sz w:val="32"/>
          <w:szCs w:val="32"/>
          <w:lang w:val="uk-UA"/>
        </w:rPr>
        <w:t>«Мандрівець» Тернопіль- 2006</w:t>
      </w:r>
    </w:p>
    <w:p w:rsidR="002C46DB" w:rsidRPr="00BD440B" w:rsidRDefault="002C46DB" w:rsidP="001C62E9">
      <w:pPr>
        <w:rPr>
          <w:sz w:val="32"/>
          <w:szCs w:val="32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A15554">
      <w:pPr>
        <w:rPr>
          <w:i/>
          <w:noProof/>
          <w:sz w:val="24"/>
          <w:szCs w:val="24"/>
          <w:lang w:val="en-US" w:eastAsia="ru-RU"/>
        </w:rPr>
      </w:pPr>
    </w:p>
    <w:p w:rsidR="002C46DB" w:rsidRDefault="002C46DB" w:rsidP="00A15554">
      <w:pPr>
        <w:rPr>
          <w:i/>
          <w:noProof/>
          <w:sz w:val="24"/>
          <w:szCs w:val="24"/>
          <w:lang w:val="en-US" w:eastAsia="ru-RU"/>
        </w:rPr>
      </w:pPr>
    </w:p>
    <w:p w:rsidR="002C46DB" w:rsidRDefault="002C46DB" w:rsidP="00A15554">
      <w:pPr>
        <w:rPr>
          <w:i/>
          <w:noProof/>
          <w:sz w:val="24"/>
          <w:szCs w:val="24"/>
          <w:lang w:val="en-US" w:eastAsia="ru-RU"/>
        </w:rPr>
      </w:pPr>
    </w:p>
    <w:p w:rsidR="002C46DB" w:rsidRDefault="002C46DB" w:rsidP="00A15554">
      <w:pPr>
        <w:rPr>
          <w:i/>
          <w:noProof/>
          <w:sz w:val="24"/>
          <w:szCs w:val="24"/>
          <w:lang w:val="uk-UA" w:eastAsia="ru-RU"/>
        </w:rPr>
      </w:pPr>
      <w:r>
        <w:rPr>
          <w:i/>
          <w:noProof/>
          <w:sz w:val="24"/>
          <w:szCs w:val="24"/>
          <w:lang w:val="uk-UA" w:eastAsia="ru-RU"/>
        </w:rPr>
        <w:t xml:space="preserve">Звучить запис пісні </w:t>
      </w:r>
      <w:r w:rsidRPr="006E79C5">
        <w:rPr>
          <w:sz w:val="36"/>
          <w:szCs w:val="36"/>
          <w:lang w:val="en-US"/>
        </w:rPr>
        <w:object w:dxaOrig="1515" w:dyaOrig="765">
          <v:shape id="_x0000_i1027" type="#_x0000_t75" style="width:102.75pt;height:44.25pt" o:ole="">
            <v:imagedata r:id="rId5" o:title=""/>
          </v:shape>
          <o:OLEObject Type="Embed" ProgID="Package" ShapeID="_x0000_i1027" DrawAspect="Content" ObjectID="_1463079344" r:id="rId6"/>
        </w:object>
      </w:r>
    </w:p>
    <w:p w:rsidR="002C46DB" w:rsidRDefault="002C46DB" w:rsidP="00A15554">
      <w:pPr>
        <w:rPr>
          <w:i/>
          <w:noProof/>
          <w:sz w:val="24"/>
          <w:szCs w:val="24"/>
          <w:lang w:val="uk-UA" w:eastAsia="ru-RU"/>
        </w:rPr>
      </w:pPr>
      <w:r>
        <w:rPr>
          <w:i/>
          <w:noProof/>
          <w:sz w:val="24"/>
          <w:szCs w:val="24"/>
          <w:lang w:val="uk-UA" w:eastAsia="ru-RU"/>
        </w:rPr>
        <w:t xml:space="preserve">Вчитель читає вірш Петра Осадчука «Мову рідної природи розуміти серцем вчись»          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 w:rsidRPr="001C16A2">
        <w:rPr>
          <w:noProof/>
          <w:sz w:val="32"/>
          <w:szCs w:val="32"/>
          <w:lang w:val="uk-UA" w:eastAsia="ru-RU"/>
        </w:rPr>
        <w:t>Послухай,</w:t>
      </w:r>
      <w:r>
        <w:rPr>
          <w:noProof/>
          <w:sz w:val="32"/>
          <w:szCs w:val="32"/>
          <w:lang w:val="uk-UA" w:eastAsia="ru-RU"/>
        </w:rPr>
        <w:t xml:space="preserve"> як струмок дзвенить,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Як гомонить ліщина,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З тобою всюди кожну мить говорить Україна.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Послухай, як трава росте,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Напоєна дощами,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як веде розмову степ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З тобою колосками.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Послухай, як вода шумить, - 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Дніпро до моря лине, - 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З тобою всюди кожну мить 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Говорить Україна.</w:t>
      </w:r>
    </w:p>
    <w:p w:rsidR="002C46DB" w:rsidRPr="006B3C79" w:rsidRDefault="002C46DB" w:rsidP="00A15554">
      <w:pPr>
        <w:rPr>
          <w:noProof/>
          <w:sz w:val="32"/>
          <w:szCs w:val="32"/>
          <w:lang w:val="uk-UA" w:eastAsia="ru-RU"/>
        </w:rPr>
      </w:pPr>
      <w:r w:rsidRPr="002A3ED6">
        <w:rPr>
          <w:b/>
          <w:noProof/>
          <w:sz w:val="32"/>
          <w:szCs w:val="32"/>
          <w:lang w:val="uk-UA" w:eastAsia="ru-RU"/>
        </w:rPr>
        <w:t xml:space="preserve">Учень 1. </w:t>
      </w:r>
    </w:p>
    <w:p w:rsidR="002C46DB" w:rsidRDefault="002C46DB" w:rsidP="00A15554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Є у космосі зорі, великі й малі,</w:t>
      </w:r>
    </w:p>
    <w:p w:rsidR="002C46DB" w:rsidRDefault="002C46DB" w:rsidP="00A15554">
      <w:pPr>
        <w:rPr>
          <w:noProof/>
          <w:sz w:val="32"/>
          <w:szCs w:val="32"/>
          <w:lang w:val="en-US" w:eastAsia="ru-RU"/>
        </w:rPr>
      </w:pPr>
      <w:r>
        <w:rPr>
          <w:noProof/>
          <w:sz w:val="32"/>
          <w:szCs w:val="32"/>
          <w:lang w:val="uk-UA" w:eastAsia="ru-RU"/>
        </w:rPr>
        <w:t>Є холодні й гарячі планети.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Я – людина! Живу на казковій Землі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пізнати всі мрію секрети.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З чого зроблена наша планета жива?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Таємниці я хочу відкрити.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І чому є повітря, вода і трава –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Всі умови для того, щоб жити?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2.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Світ – загадка лежить під ногами у нас: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Форму кулі Земля наша має.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Всередині гаряче ядро, далі газ –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Все тверда оболонка вкриває.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Літосфера це. Зверху земна є кора,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У заглибинах – водні простори,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Океанів – чотири, озера й моря,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А на суші – рівнини і гори.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Учеь 3.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 w:rsidRPr="006B3C79">
        <w:rPr>
          <w:noProof/>
          <w:sz w:val="32"/>
          <w:szCs w:val="32"/>
          <w:lang w:val="uk-UA" w:eastAsia="ru-RU"/>
        </w:rPr>
        <w:t>Ось сонечко з'явилося</w:t>
      </w:r>
      <w:r>
        <w:rPr>
          <w:noProof/>
          <w:sz w:val="32"/>
          <w:szCs w:val="32"/>
          <w:lang w:val="uk-UA" w:eastAsia="ru-RU"/>
        </w:rPr>
        <w:t xml:space="preserve"> над світом,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стало видно, тепло – скрізь краса!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Все заквітчалось зеленню та цвітом,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На травах срібно виграє роса.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З'явилось сонечко, і все живе радіє,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ніжиться в приємному теплі.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А сонце промінці гарячі сіє,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стало весело і радісно Землі.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Земля співає і радіють люди,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Рослини, звірі і пташки малі.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Як Сонце є, тепло і світло буде.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Життя цвістиме на усій землі.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Тепло і світло. Як без нього жити?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Без світла і тепла життя нема.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доки буде Сонечко світити,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Мине нас холод і страшна пітьма.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4.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 w:rsidRPr="00011956">
        <w:rPr>
          <w:noProof/>
          <w:sz w:val="32"/>
          <w:szCs w:val="32"/>
          <w:lang w:val="uk-UA" w:eastAsia="ru-RU"/>
        </w:rPr>
        <w:t>На</w:t>
      </w:r>
      <w:r>
        <w:rPr>
          <w:noProof/>
          <w:sz w:val="32"/>
          <w:szCs w:val="32"/>
          <w:lang w:val="uk-UA" w:eastAsia="ru-RU"/>
        </w:rPr>
        <w:t>м</w:t>
      </w:r>
      <w:r w:rsidRPr="00011956">
        <w:rPr>
          <w:noProof/>
          <w:sz w:val="32"/>
          <w:szCs w:val="32"/>
          <w:lang w:val="uk-UA" w:eastAsia="ru-RU"/>
        </w:rPr>
        <w:t xml:space="preserve"> без природи не прожити</w:t>
      </w:r>
      <w:r>
        <w:rPr>
          <w:noProof/>
          <w:sz w:val="32"/>
          <w:szCs w:val="32"/>
          <w:lang w:val="uk-UA" w:eastAsia="ru-RU"/>
        </w:rPr>
        <w:t xml:space="preserve"> –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Це сонце й небо голубе.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Вода, земля, повітря, квіти –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Все, що оточує тебе.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5.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Дерева, луг, ріка глибока,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Мале озерце і струмок.Низовина й гора висока –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Це все довкілля, мій дружок!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6.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 w:rsidRPr="00011956">
        <w:rPr>
          <w:noProof/>
          <w:sz w:val="32"/>
          <w:szCs w:val="32"/>
          <w:lang w:val="uk-UA" w:eastAsia="ru-RU"/>
        </w:rPr>
        <w:t>Сади і хати,</w:t>
      </w:r>
      <w:r>
        <w:rPr>
          <w:noProof/>
          <w:sz w:val="32"/>
          <w:szCs w:val="32"/>
          <w:lang w:val="uk-UA" w:eastAsia="ru-RU"/>
        </w:rPr>
        <w:t xml:space="preserve"> міста і села,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Звір, пташка і жучки малі,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Всі звуки й пісенька весела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люди, що на цій Землі.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7.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 w:rsidRPr="00EB65D4">
        <w:rPr>
          <w:noProof/>
          <w:sz w:val="32"/>
          <w:szCs w:val="32"/>
          <w:lang w:val="uk-UA" w:eastAsia="ru-RU"/>
        </w:rPr>
        <w:t>Це все довкілля,</w:t>
      </w:r>
      <w:r>
        <w:rPr>
          <w:noProof/>
          <w:sz w:val="32"/>
          <w:szCs w:val="32"/>
          <w:lang w:val="uk-UA" w:eastAsia="ru-RU"/>
        </w:rPr>
        <w:t xml:space="preserve"> це природа,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Частинки й ми її малі.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Потрібне нам життя й свобода,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Щоб вік прожити на Землі.</w:t>
      </w:r>
    </w:p>
    <w:p w:rsidR="002C46DB" w:rsidRDefault="002C46DB" w:rsidP="00EF19E7">
      <w:pPr>
        <w:rPr>
          <w:b/>
          <w:noProof/>
          <w:sz w:val="32"/>
          <w:szCs w:val="32"/>
          <w:lang w:val="en-US" w:eastAsia="ru-RU"/>
        </w:rPr>
      </w:pP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8.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Чи ми з природою єдині,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Чи вірно спрямували крок?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Ми кожну річку і горбок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Від лиха зберегти повинні!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Діти виконують пісню на музику Галини Васіної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«Лісова пісня»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Не займай мурашку ти, не лякай синицю.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Пісенька горобчика в лісі знадобиться.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Хтось тут гілочку зламав з білої берізки,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І заплакала вона, нахилившись низько.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ПРИСПІВ: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З бережемо, друзі, ми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Ліс і луг і пташку.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 xml:space="preserve">Всім без пісні солов'я 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Жить на світі важко.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Руку ти не підіймай на природу вічну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І ялинку не рубай в нічку новорічну.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А весна прийде – лісок посади за полем,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І тебе він захистить в літню спеку згодом.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ПРИСПІВ.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Бережи красу землі в лузі , в лісі, в полі,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Хай курличуть журавлі на волі.</w:t>
      </w:r>
    </w:p>
    <w:p w:rsidR="002C46DB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Не займай мурашку ти, не лякай синицю,</w:t>
      </w:r>
    </w:p>
    <w:p w:rsidR="002C46DB" w:rsidRPr="00E1554E" w:rsidRDefault="002C46DB" w:rsidP="00EF19E7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val="uk-UA" w:eastAsia="ru-RU"/>
        </w:rPr>
        <w:t>Хай шпаку в чужих краях рідний край присниться.</w:t>
      </w: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  <w:r w:rsidRPr="00073BDD">
        <w:rPr>
          <w:b/>
          <w:noProof/>
          <w:sz w:val="28"/>
          <w:szCs w:val="28"/>
          <w:lang w:eastAsia="ru-RU"/>
        </w:rPr>
        <w:pict>
          <v:shape id="Рисунок 0" o:spid="_x0000_i1028" type="#_x0000_t75" alt="сканирование0001.tif" style="width:414.75pt;height:344.25pt;visibility:visible">
            <v:imagedata r:id="rId7" o:title=""/>
          </v:shape>
        </w:pict>
      </w: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b/>
          <w:noProof/>
          <w:sz w:val="28"/>
          <w:szCs w:val="28"/>
          <w:lang w:val="en-US" w:eastAsia="ru-RU"/>
        </w:rPr>
      </w:pPr>
    </w:p>
    <w:p w:rsidR="002C46DB" w:rsidRPr="00E1554E" w:rsidRDefault="002C46DB" w:rsidP="00EF19E7">
      <w:pPr>
        <w:rPr>
          <w:i/>
          <w:noProof/>
          <w:sz w:val="28"/>
          <w:szCs w:val="28"/>
          <w:lang w:val="uk-UA" w:eastAsia="ru-RU"/>
        </w:rPr>
      </w:pPr>
      <w:r>
        <w:rPr>
          <w:b/>
          <w:noProof/>
          <w:sz w:val="28"/>
          <w:szCs w:val="28"/>
          <w:lang w:val="uk-UA" w:eastAsia="ru-RU"/>
        </w:rPr>
        <w:t>Учень 9.</w:t>
      </w:r>
    </w:p>
    <w:p w:rsidR="002C46DB" w:rsidRPr="00A87731" w:rsidRDefault="002C46DB" w:rsidP="00EF19E7">
      <w:pPr>
        <w:rPr>
          <w:noProof/>
          <w:sz w:val="32"/>
          <w:szCs w:val="32"/>
          <w:lang w:val="uk-UA" w:eastAsia="ru-RU"/>
        </w:rPr>
      </w:pPr>
      <w:r w:rsidRPr="00A87731">
        <w:rPr>
          <w:noProof/>
          <w:sz w:val="32"/>
          <w:szCs w:val="32"/>
          <w:lang w:val="uk-UA" w:eastAsia="ru-RU"/>
        </w:rPr>
        <w:t>Безмежно з дитинства кохаю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Красу свого рідного краю –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Дніпра голубінь неозору,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Сосну в надвечір'ї прозорім.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10.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 w:rsidRPr="000B5540">
        <w:rPr>
          <w:noProof/>
          <w:sz w:val="32"/>
          <w:szCs w:val="32"/>
          <w:lang w:val="uk-UA" w:eastAsia="ru-RU"/>
        </w:rPr>
        <w:t>І місяць у хмарках</w:t>
      </w:r>
      <w:r>
        <w:rPr>
          <w:noProof/>
          <w:sz w:val="32"/>
          <w:szCs w:val="32"/>
          <w:lang w:val="uk-UA" w:eastAsia="ru-RU"/>
        </w:rPr>
        <w:t xml:space="preserve"> сріблястих,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свіжість весняного листя,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синій промінчик волошок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 пшеничному морі колосся.</w:t>
      </w:r>
    </w:p>
    <w:p w:rsidR="002C46DB" w:rsidRDefault="002C46DB" w:rsidP="00EF19E7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t>Учень 11.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 w:rsidRPr="000B5540">
        <w:rPr>
          <w:noProof/>
          <w:sz w:val="32"/>
          <w:szCs w:val="32"/>
          <w:lang w:val="uk-UA" w:eastAsia="ru-RU"/>
        </w:rPr>
        <w:t>У ліс завітаю я знову</w:t>
      </w:r>
      <w:r>
        <w:rPr>
          <w:noProof/>
          <w:sz w:val="32"/>
          <w:szCs w:val="32"/>
          <w:lang w:val="uk-UA" w:eastAsia="ru-RU"/>
        </w:rPr>
        <w:t xml:space="preserve"> 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На тиху сердечну розмову,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Де пахне достигла суниця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сонцем пропалена глиця!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Я чую зозулі кування,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Берізок тремтливих зітхання,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Тонкі білозорі сестриці</w:t>
      </w:r>
    </w:p>
    <w:p w:rsidR="002C46DB" w:rsidRDefault="002C46DB" w:rsidP="00EF19E7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Сплели свої віти в косиці.</w:t>
      </w: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</w:p>
    <w:p w:rsidR="002C46DB" w:rsidRDefault="002C46DB" w:rsidP="00EF19E7">
      <w:pPr>
        <w:rPr>
          <w:i/>
          <w:noProof/>
          <w:sz w:val="28"/>
          <w:szCs w:val="28"/>
          <w:lang w:val="en-US" w:eastAsia="ru-RU"/>
        </w:rPr>
      </w:pPr>
      <w:r>
        <w:rPr>
          <w:i/>
          <w:noProof/>
          <w:sz w:val="28"/>
          <w:szCs w:val="28"/>
          <w:lang w:val="uk-UA" w:eastAsia="ru-RU"/>
        </w:rPr>
        <w:t>Учениця читає вірш:</w:t>
      </w: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  <w:r w:rsidRPr="00073BDD">
        <w:rPr>
          <w:noProof/>
          <w:sz w:val="32"/>
          <w:szCs w:val="32"/>
          <w:lang w:eastAsia="ru-RU"/>
        </w:rPr>
        <w:pict>
          <v:shape id="Рисунок 8" o:spid="_x0000_i1029" type="#_x0000_t75" style="width:399.75pt;height:479.25pt;visibility:visible">
            <v:imagedata r:id="rId8" o:title=""/>
          </v:shape>
        </w:pict>
      </w: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</w:p>
    <w:p w:rsidR="002C46DB" w:rsidRDefault="002C46DB" w:rsidP="00EF19E7">
      <w:pPr>
        <w:rPr>
          <w:noProof/>
          <w:sz w:val="32"/>
          <w:szCs w:val="32"/>
          <w:lang w:val="en-US" w:eastAsia="ru-RU"/>
        </w:rPr>
      </w:pPr>
    </w:p>
    <w:p w:rsidR="002C46DB" w:rsidRDefault="002C46DB" w:rsidP="008552DE">
      <w:pPr>
        <w:rPr>
          <w:b/>
          <w:i/>
          <w:noProof/>
          <w:sz w:val="28"/>
          <w:szCs w:val="28"/>
          <w:lang w:val="uk-UA" w:eastAsia="ru-RU"/>
        </w:rPr>
      </w:pPr>
      <w:r>
        <w:rPr>
          <w:b/>
          <w:i/>
          <w:noProof/>
          <w:sz w:val="28"/>
          <w:szCs w:val="28"/>
          <w:lang w:val="uk-UA" w:eastAsia="ru-RU"/>
        </w:rPr>
        <w:t>Пісня «Річенька»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1.Між крутими берегами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Котить хвилі річка.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В ній купавсясиній вечір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І чорнява нічка.\\2 р.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Грає річка як музика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Бистра та глибока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 xml:space="preserve">Що з тобою розвела нас 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на два різні боки.\\2 р.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ПРИСПІВ: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Річка, річка, річенька, камінці на дні.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Як же перескочити на той бік мені.\\2 р.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Річка, річка, річенька, голуба вода.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Як тебе докликатись, вродо молода?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2. В річці небо п</w:t>
      </w:r>
      <w:r>
        <w:rPr>
          <w:rFonts w:ascii="Tahoma" w:hAnsi="Tahoma" w:cs="Tahoma"/>
          <w:i/>
          <w:noProof/>
          <w:sz w:val="32"/>
          <w:szCs w:val="32"/>
          <w:lang w:val="uk-UA" w:eastAsia="ru-RU"/>
        </w:rPr>
        <w:t>'</w:t>
      </w:r>
      <w:r>
        <w:rPr>
          <w:i/>
          <w:noProof/>
          <w:sz w:val="32"/>
          <w:szCs w:val="32"/>
          <w:lang w:val="uk-UA" w:eastAsia="ru-RU"/>
        </w:rPr>
        <w:t>є студелю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Чистим сріблом листя.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Берег дивиться на берег,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А між ними близько.\\2 р.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А за берегом, за дальнім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В</w:t>
      </w:r>
      <w:r>
        <w:rPr>
          <w:rFonts w:ascii="Tahoma" w:hAnsi="Tahoma" w:cs="Tahoma"/>
          <w:i/>
          <w:noProof/>
          <w:sz w:val="32"/>
          <w:szCs w:val="32"/>
          <w:lang w:val="uk-UA" w:eastAsia="ru-RU"/>
        </w:rPr>
        <w:t>'</w:t>
      </w:r>
      <w:r>
        <w:rPr>
          <w:i/>
          <w:noProof/>
          <w:sz w:val="32"/>
          <w:szCs w:val="32"/>
          <w:lang w:val="uk-UA" w:eastAsia="ru-RU"/>
        </w:rPr>
        <w:t>ється юність юна.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Я гукаю, викликаю,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Та нема відлуння.\\2 р.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ПРИСПІВ 2 РАЗИ.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 xml:space="preserve">Між крутими берегами 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Котить хвилі річка.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В ній купався синій вечір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>І чорнява нічка.</w:t>
      </w:r>
    </w:p>
    <w:p w:rsidR="002C46DB" w:rsidRDefault="002C46DB" w:rsidP="008552DE">
      <w:pPr>
        <w:rPr>
          <w:i/>
          <w:noProof/>
          <w:sz w:val="32"/>
          <w:szCs w:val="32"/>
          <w:lang w:val="en-US" w:eastAsia="ru-RU"/>
        </w:rPr>
      </w:pPr>
      <w:r>
        <w:rPr>
          <w:i/>
          <w:noProof/>
          <w:sz w:val="32"/>
          <w:szCs w:val="32"/>
          <w:lang w:val="uk-UA" w:eastAsia="ru-RU"/>
        </w:rPr>
        <w:t>ПРИСПІВ 3 РАЗИ.</w:t>
      </w:r>
    </w:p>
    <w:p w:rsidR="002C46DB" w:rsidRDefault="002C46DB" w:rsidP="008552DE">
      <w:pPr>
        <w:rPr>
          <w:i/>
          <w:noProof/>
          <w:sz w:val="32"/>
          <w:szCs w:val="32"/>
          <w:lang w:val="uk-UA" w:eastAsia="ru-RU"/>
        </w:rPr>
      </w:pPr>
      <w:r>
        <w:rPr>
          <w:i/>
          <w:noProof/>
          <w:sz w:val="32"/>
          <w:szCs w:val="32"/>
          <w:lang w:val="uk-UA" w:eastAsia="ru-RU"/>
        </w:rPr>
        <w:t xml:space="preserve"> </w:t>
      </w:r>
      <w:r w:rsidRPr="00073BDD">
        <w:rPr>
          <w:i/>
          <w:noProof/>
          <w:sz w:val="32"/>
          <w:szCs w:val="32"/>
          <w:lang w:eastAsia="ru-RU"/>
        </w:rPr>
        <w:pict>
          <v:shape id="Рисунок 1" o:spid="_x0000_i1030" type="#_x0000_t75" alt="сканирование0002.tif" style="width:429pt;height:503.25pt;visibility:visible">
            <v:imagedata r:id="rId9" o:title=""/>
          </v:shape>
        </w:pict>
      </w:r>
    </w:p>
    <w:p w:rsidR="002C46DB" w:rsidRPr="00014D94" w:rsidRDefault="002C46DB" w:rsidP="00EF19E7">
      <w:pPr>
        <w:rPr>
          <w:noProof/>
          <w:sz w:val="32"/>
          <w:szCs w:val="32"/>
          <w:lang w:val="en-US" w:eastAsia="ru-RU"/>
        </w:rPr>
      </w:pPr>
      <w:r w:rsidRPr="00073BDD">
        <w:rPr>
          <w:noProof/>
          <w:sz w:val="32"/>
          <w:szCs w:val="32"/>
          <w:lang w:eastAsia="ru-RU"/>
        </w:rPr>
        <w:pict>
          <v:shape id="Рисунок 13" o:spid="_x0000_i1031" type="#_x0000_t75" alt="сканирование0003.tif" style="width:450.75pt;height:41.25pt;visibility:visible">
            <v:imagedata r:id="rId10" o:title=""/>
          </v:shape>
        </w:pict>
      </w: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  <w:r w:rsidRPr="00073BDD">
        <w:rPr>
          <w:noProof/>
          <w:sz w:val="36"/>
          <w:szCs w:val="36"/>
          <w:lang w:eastAsia="ru-RU"/>
        </w:rPr>
        <w:pict>
          <v:shape id="Рисунок 14" o:spid="_x0000_i1032" type="#_x0000_t75" alt="сканирование0003.tif" style="width:454.5pt;height:600pt;visibility:visible">
            <v:imagedata r:id="rId11" o:title=""/>
          </v:shape>
        </w:pict>
      </w: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  <w:r w:rsidRPr="00073BDD">
        <w:rPr>
          <w:noProof/>
          <w:sz w:val="36"/>
          <w:szCs w:val="36"/>
          <w:lang w:eastAsia="ru-RU"/>
        </w:rPr>
        <w:pict>
          <v:shape id="Рисунок 17" o:spid="_x0000_i1033" type="#_x0000_t75" alt="сканирование0004.tif" style="width:454.5pt;height:597.75pt;visibility:visible">
            <v:imagedata r:id="rId12" o:title=""/>
          </v:shape>
        </w:pict>
      </w: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0363C2">
      <w:pPr>
        <w:ind w:left="-284"/>
        <w:rPr>
          <w:sz w:val="36"/>
          <w:szCs w:val="36"/>
          <w:lang w:val="en-US"/>
        </w:rPr>
      </w:pPr>
    </w:p>
    <w:p w:rsidR="002C46DB" w:rsidRDefault="002C46DB" w:rsidP="003367CF">
      <w:pPr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>ВЧИТЕЛЬ: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Хоч на Землі води й багато, проте прісної лише 2% від усієї, причому переважна її кількість знаходиться у льодовиках, тобто недоступна для споживання.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 У таких країнах, як Малі, Чад, Намібія, Австралія тощо, прісна вода є дефіцитом вже сьогодні ( на сім</w:t>
      </w:r>
      <w:r>
        <w:rPr>
          <w:rFonts w:ascii="Tahoma" w:hAnsi="Tahoma" w:cs="Tahoma"/>
          <w:noProof/>
          <w:sz w:val="32"/>
          <w:szCs w:val="32"/>
          <w:lang w:val="uk-UA" w:eastAsia="ru-RU"/>
        </w:rPr>
        <w:t>'</w:t>
      </w:r>
      <w:r>
        <w:rPr>
          <w:noProof/>
          <w:sz w:val="32"/>
          <w:szCs w:val="32"/>
          <w:lang w:val="uk-UA" w:eastAsia="ru-RU"/>
        </w:rPr>
        <w:t>ю протягом доби припадає 5 л води).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 У деяких регіонах України ( Крим, Одеська, Микола-ївська, Херсонська обл.) питної води також не виста-чає, її постачають обмежено. Водночас, з одного крана, що «капає» протягом доби втрачається 200 – 300 л води. Отже воду слід економити.</w:t>
      </w:r>
    </w:p>
    <w:p w:rsidR="002C46DB" w:rsidRDefault="002C46DB" w:rsidP="003367CF">
      <w:pPr>
        <w:rPr>
          <w:b/>
          <w:i/>
          <w:noProof/>
          <w:sz w:val="28"/>
          <w:szCs w:val="28"/>
          <w:lang w:val="en-US" w:eastAsia="ru-RU"/>
        </w:rPr>
      </w:pPr>
      <w:r>
        <w:rPr>
          <w:b/>
          <w:i/>
          <w:noProof/>
          <w:sz w:val="28"/>
          <w:szCs w:val="28"/>
          <w:lang w:val="uk-UA" w:eastAsia="ru-RU"/>
        </w:rPr>
        <w:t>Вірш Тамари Коломієць «Океан».</w:t>
      </w:r>
    </w:p>
    <w:p w:rsidR="002C46DB" w:rsidRPr="003367CF" w:rsidRDefault="002C46DB" w:rsidP="003367CF">
      <w:pPr>
        <w:rPr>
          <w:b/>
          <w:i/>
          <w:noProof/>
          <w:sz w:val="28"/>
          <w:szCs w:val="28"/>
          <w:lang w:val="en-US" w:eastAsia="ru-RU"/>
        </w:rPr>
      </w:pPr>
      <w:r w:rsidRPr="00073BDD">
        <w:rPr>
          <w:b/>
          <w:i/>
          <w:noProof/>
          <w:sz w:val="28"/>
          <w:szCs w:val="28"/>
          <w:lang w:eastAsia="ru-RU"/>
        </w:rPr>
        <w:pict>
          <v:shape id="Рисунок 18" o:spid="_x0000_i1034" type="#_x0000_t75" alt="сканирование0004.tif" style="width:192.75pt;height:433.5pt;visibility:visible">
            <v:imagedata r:id="rId13" o:title=""/>
          </v:shape>
        </w:pict>
      </w:r>
    </w:p>
    <w:p w:rsidR="002C46DB" w:rsidRDefault="002C46DB" w:rsidP="003367CF">
      <w:pPr>
        <w:rPr>
          <w:b/>
          <w:i/>
          <w:noProof/>
          <w:sz w:val="28"/>
          <w:szCs w:val="28"/>
          <w:lang w:val="uk-UA" w:eastAsia="ru-RU"/>
        </w:rPr>
      </w:pPr>
      <w:r>
        <w:rPr>
          <w:b/>
          <w:i/>
          <w:noProof/>
          <w:sz w:val="28"/>
          <w:szCs w:val="28"/>
          <w:lang w:val="uk-UA" w:eastAsia="ru-RU"/>
        </w:rPr>
        <w:t>Частування джерельною водою.</w:t>
      </w:r>
    </w:p>
    <w:p w:rsidR="002C46DB" w:rsidRDefault="002C46DB" w:rsidP="003367CF">
      <w:pPr>
        <w:rPr>
          <w:b/>
          <w:i/>
          <w:noProof/>
          <w:sz w:val="28"/>
          <w:szCs w:val="28"/>
          <w:lang w:val="uk-UA" w:eastAsia="ru-RU"/>
        </w:rPr>
      </w:pPr>
      <w:r>
        <w:rPr>
          <w:b/>
          <w:i/>
          <w:noProof/>
          <w:sz w:val="28"/>
          <w:szCs w:val="28"/>
          <w:lang w:val="uk-UA" w:eastAsia="ru-RU"/>
        </w:rPr>
        <w:t>Танець «Дощових краплинок.»</w:t>
      </w:r>
    </w:p>
    <w:p w:rsidR="002C46DB" w:rsidRDefault="002C46DB" w:rsidP="003367CF">
      <w:pPr>
        <w:rPr>
          <w:i/>
          <w:noProof/>
          <w:sz w:val="28"/>
          <w:szCs w:val="28"/>
          <w:lang w:val="uk-UA" w:eastAsia="ru-RU"/>
        </w:rPr>
      </w:pPr>
      <w:r>
        <w:rPr>
          <w:i/>
          <w:noProof/>
          <w:sz w:val="28"/>
          <w:szCs w:val="28"/>
          <w:lang w:val="uk-UA" w:eastAsia="ru-RU"/>
        </w:rPr>
        <w:t>Під звукозапис пташиного співу</w:t>
      </w:r>
      <w:r w:rsidRPr="006651C0">
        <w:rPr>
          <w:i/>
          <w:noProof/>
          <w:sz w:val="28"/>
          <w:szCs w:val="28"/>
          <w:lang w:eastAsia="ru-RU"/>
        </w:rPr>
        <w:t xml:space="preserve"> (</w:t>
      </w:r>
      <w:r w:rsidRPr="006E79C5">
        <w:rPr>
          <w:i/>
          <w:noProof/>
          <w:sz w:val="28"/>
          <w:szCs w:val="28"/>
          <w:lang w:val="en-US" w:eastAsia="ru-RU"/>
        </w:rPr>
        <w:object w:dxaOrig="1889" w:dyaOrig="764">
          <v:shape id="_x0000_i1035" type="#_x0000_t75" style="width:94.5pt;height:38.25pt" o:ole="">
            <v:imagedata r:id="rId14" o:title=""/>
          </v:shape>
          <o:OLEObject Type="Embed" ProgID="Package" ShapeID="_x0000_i1035" DrawAspect="Content" ObjectID="_1463079345" r:id="rId15"/>
        </w:object>
      </w:r>
      <w:r w:rsidRPr="006651C0">
        <w:rPr>
          <w:i/>
          <w:noProof/>
          <w:sz w:val="28"/>
          <w:szCs w:val="28"/>
          <w:lang w:eastAsia="ru-RU"/>
        </w:rPr>
        <w:t>)</w:t>
      </w:r>
      <w:r>
        <w:rPr>
          <w:i/>
          <w:noProof/>
          <w:sz w:val="28"/>
          <w:szCs w:val="28"/>
          <w:lang w:val="uk-UA" w:eastAsia="ru-RU"/>
        </w:rPr>
        <w:t xml:space="preserve"> учень говорить слова: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Посадить кожен деревце – 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буде ліс шуміти.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Давайте зробимо ми це.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Чудово ж буде, діти!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зацвіте Земля в вінку,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Як будуть всюди квіти.</w:t>
      </w:r>
    </w:p>
    <w:p w:rsidR="002C46DB" w:rsidRPr="00E524AA" w:rsidRDefault="002C46DB" w:rsidP="003367CF">
      <w:pPr>
        <w:rPr>
          <w:b/>
          <w:noProof/>
          <w:sz w:val="32"/>
          <w:szCs w:val="32"/>
          <w:lang w:val="uk-UA" w:eastAsia="ru-RU"/>
        </w:rPr>
      </w:pPr>
      <w:r w:rsidRPr="00E524AA">
        <w:rPr>
          <w:b/>
          <w:noProof/>
          <w:sz w:val="32"/>
          <w:szCs w:val="32"/>
          <w:lang w:val="uk-UA" w:eastAsia="ru-RU"/>
        </w:rPr>
        <w:t>Учень 14.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І кожну стежечку в</w:t>
      </w:r>
      <w:r>
        <w:rPr>
          <w:rFonts w:ascii="Tahoma" w:hAnsi="Tahoma" w:cs="Tahoma"/>
          <w:noProof/>
          <w:sz w:val="32"/>
          <w:szCs w:val="32"/>
          <w:lang w:val="uk-UA" w:eastAsia="ru-RU"/>
        </w:rPr>
        <w:t>'</w:t>
      </w:r>
      <w:r>
        <w:rPr>
          <w:noProof/>
          <w:sz w:val="32"/>
          <w:szCs w:val="32"/>
          <w:lang w:val="uk-UA" w:eastAsia="ru-RU"/>
        </w:rPr>
        <w:t>юнку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Ми зможем обсадити.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Джерельця всі розчистим ми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Від краю і до краю.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 xml:space="preserve">Давайте будемо людьми – </w:t>
      </w:r>
    </w:p>
    <w:p w:rsidR="002C46DB" w:rsidRDefault="002C46DB" w:rsidP="003367CF">
      <w:pPr>
        <w:rPr>
          <w:noProof/>
          <w:sz w:val="32"/>
          <w:szCs w:val="32"/>
          <w:lang w:val="uk-UA" w:eastAsia="ru-RU"/>
        </w:rPr>
      </w:pPr>
      <w:r>
        <w:rPr>
          <w:noProof/>
          <w:sz w:val="32"/>
          <w:szCs w:val="32"/>
          <w:lang w:val="uk-UA" w:eastAsia="ru-RU"/>
        </w:rPr>
        <w:t>Нас так Земля благає.</w:t>
      </w:r>
    </w:p>
    <w:p w:rsidR="002C46DB" w:rsidRPr="006D460A" w:rsidRDefault="002C46DB" w:rsidP="003367CF">
      <w:pPr>
        <w:rPr>
          <w:b/>
          <w:i/>
          <w:noProof/>
          <w:sz w:val="28"/>
          <w:szCs w:val="28"/>
          <w:lang w:val="uk-UA" w:eastAsia="ru-RU"/>
        </w:rPr>
      </w:pPr>
      <w:r>
        <w:rPr>
          <w:b/>
          <w:i/>
          <w:noProof/>
          <w:sz w:val="28"/>
          <w:szCs w:val="28"/>
          <w:lang w:val="uk-UA" w:eastAsia="ru-RU"/>
        </w:rPr>
        <w:t>Звучить звукозапис пісні «Є у кожного з нас…» у виконанні Руслани.</w:t>
      </w:r>
    </w:p>
    <w:p w:rsidR="002C46DB" w:rsidRPr="003367CF" w:rsidRDefault="002C46DB" w:rsidP="000363C2">
      <w:pPr>
        <w:ind w:left="-284"/>
        <w:rPr>
          <w:sz w:val="36"/>
          <w:szCs w:val="36"/>
          <w:lang w:val="uk-UA"/>
        </w:rPr>
      </w:pPr>
      <w:r w:rsidRPr="006E79C5">
        <w:rPr>
          <w:sz w:val="36"/>
          <w:szCs w:val="36"/>
          <w:lang w:val="uk-UA"/>
        </w:rPr>
        <w:object w:dxaOrig="1920" w:dyaOrig="765">
          <v:shape id="_x0000_i1036" type="#_x0000_t75" style="width:96pt;height:38.25pt" o:ole="">
            <v:imagedata r:id="rId16" o:title=""/>
          </v:shape>
          <o:OLEObject Type="Embed" ProgID="Package" ShapeID="_x0000_i1036" DrawAspect="Content" ObjectID="_1463079346" r:id="rId17"/>
        </w:object>
      </w:r>
    </w:p>
    <w:p w:rsidR="002C46DB" w:rsidRPr="006651C0" w:rsidRDefault="002C46DB" w:rsidP="000363C2">
      <w:pPr>
        <w:ind w:left="-284"/>
        <w:rPr>
          <w:i/>
          <w:sz w:val="32"/>
          <w:szCs w:val="32"/>
          <w:lang w:val="uk-UA"/>
        </w:rPr>
      </w:pPr>
      <w:r w:rsidRPr="006651C0">
        <w:rPr>
          <w:i/>
          <w:sz w:val="32"/>
          <w:szCs w:val="32"/>
          <w:lang w:val="uk-UA"/>
        </w:rPr>
        <w:t>Всі учасники свята ритмічно рухаються під цю пісню.</w:t>
      </w:r>
    </w:p>
    <w:sectPr w:rsidR="002C46DB" w:rsidRPr="006651C0" w:rsidSect="00B4596E">
      <w:pgSz w:w="11906" w:h="16838"/>
      <w:pgMar w:top="709" w:right="850" w:bottom="1134" w:left="1701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3C2"/>
    <w:rsid w:val="00011956"/>
    <w:rsid w:val="00014D94"/>
    <w:rsid w:val="000363C2"/>
    <w:rsid w:val="00052272"/>
    <w:rsid w:val="00073BDD"/>
    <w:rsid w:val="000B5540"/>
    <w:rsid w:val="001274AA"/>
    <w:rsid w:val="001932E3"/>
    <w:rsid w:val="001C0EE4"/>
    <w:rsid w:val="001C16A2"/>
    <w:rsid w:val="001C62E9"/>
    <w:rsid w:val="002A3ED6"/>
    <w:rsid w:val="002C46DB"/>
    <w:rsid w:val="0031104C"/>
    <w:rsid w:val="003367CF"/>
    <w:rsid w:val="005F339B"/>
    <w:rsid w:val="006651C0"/>
    <w:rsid w:val="006B3C79"/>
    <w:rsid w:val="006D460A"/>
    <w:rsid w:val="006E79C5"/>
    <w:rsid w:val="0073291B"/>
    <w:rsid w:val="008552DE"/>
    <w:rsid w:val="00933402"/>
    <w:rsid w:val="00A15554"/>
    <w:rsid w:val="00A87731"/>
    <w:rsid w:val="00B4596E"/>
    <w:rsid w:val="00BD440B"/>
    <w:rsid w:val="00CC2062"/>
    <w:rsid w:val="00D212EA"/>
    <w:rsid w:val="00D31DBE"/>
    <w:rsid w:val="00E1554E"/>
    <w:rsid w:val="00E2029F"/>
    <w:rsid w:val="00E261F9"/>
    <w:rsid w:val="00E524AA"/>
    <w:rsid w:val="00E72CEC"/>
    <w:rsid w:val="00EB65D4"/>
    <w:rsid w:val="00EF19E7"/>
    <w:rsid w:val="00F00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C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6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wmf"/><Relationship Id="rId15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16</Pages>
  <Words>818</Words>
  <Characters>4665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</cp:lastModifiedBy>
  <cp:revision>14</cp:revision>
  <cp:lastPrinted>2009-04-07T15:51:00Z</cp:lastPrinted>
  <dcterms:created xsi:type="dcterms:W3CDTF">2009-04-07T14:29:00Z</dcterms:created>
  <dcterms:modified xsi:type="dcterms:W3CDTF">2014-05-31T19:09:00Z</dcterms:modified>
</cp:coreProperties>
</file>